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03483B" w14:textId="77777777" w:rsidR="0093522C" w:rsidRDefault="00266CC9"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7A74978" wp14:editId="47BA5C15">
                <wp:simplePos x="0" y="0"/>
                <wp:positionH relativeFrom="page">
                  <wp:posOffset>1036320</wp:posOffset>
                </wp:positionH>
                <wp:positionV relativeFrom="page">
                  <wp:posOffset>802640</wp:posOffset>
                </wp:positionV>
                <wp:extent cx="5699760" cy="938530"/>
                <wp:effectExtent l="0" t="0" r="0" b="127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224CC6" w14:textId="77777777" w:rsidR="0093522C" w:rsidRDefault="002C146E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14"/>
                                <w:szCs w:val="114"/>
                              </w:rPr>
                              <w:t>Books Border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74978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81.6pt;margin-top:63.2pt;width:448.8pt;height:73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14:paraId="71224CC6" w14:textId="77777777" w:rsidR="0093522C" w:rsidRDefault="002C146E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</w:pPr>
                      <w:r>
                        <w:rPr>
                          <w:b/>
                          <w:bCs/>
                          <w:sz w:val="114"/>
                          <w:szCs w:val="114"/>
                        </w:rPr>
                        <w:t>Books Border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B359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E016196" wp14:editId="56099A52">
                <wp:simplePos x="0" y="0"/>
                <wp:positionH relativeFrom="page">
                  <wp:posOffset>4008120</wp:posOffset>
                </wp:positionH>
                <wp:positionV relativeFrom="page">
                  <wp:posOffset>2056765</wp:posOffset>
                </wp:positionV>
                <wp:extent cx="2849880" cy="7091045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091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90D441" w14:textId="77777777" w:rsidR="0093522C" w:rsidRDefault="002C146E">
                            <w:pPr>
                              <w:pStyle w:val="BodyA"/>
                              <w:rPr>
                                <w:sz w:val="58"/>
                                <w:szCs w:val="58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>ipsum</w:t>
                            </w:r>
                            <w:proofErr w:type="spellEnd"/>
                          </w:p>
                          <w:p w14:paraId="1A2BA173" w14:textId="77777777" w:rsidR="0093522C" w:rsidRDefault="0093522C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16DD7878" w14:textId="77777777" w:rsidR="0093522C" w:rsidRDefault="002C146E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reprehende</w:t>
                            </w:r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rit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.</w:t>
                            </w:r>
                          </w:p>
                          <w:p w14:paraId="49635634" w14:textId="77777777" w:rsidR="0093522C" w:rsidRDefault="0093522C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02EEF517" w14:textId="77777777" w:rsidR="0093522C" w:rsidRDefault="002C146E">
                            <w:pPr>
                              <w:pStyle w:val="BodyA"/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dolore</w:t>
                            </w:r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16196" id="_x0000_s1027" type="#_x0000_t202" alt="officeArt object" style="position:absolute;margin-left:315.6pt;margin-top:161.95pt;width:224.4pt;height:558.3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" filled="f" stroked="f" strokeweight="1pt">
                <v:stroke miterlimit="4"/>
                <v:textbox inset="4pt,4pt,4pt,4pt">
                  <w:txbxContent>
                    <w:p w14:paraId="4790D441" w14:textId="77777777" w:rsidR="0093522C" w:rsidRDefault="002C146E">
                      <w:pPr>
                        <w:pStyle w:val="BodyA"/>
                        <w:rPr>
                          <w:sz w:val="58"/>
                          <w:szCs w:val="58"/>
                          <w:lang w:val="it-IT"/>
                        </w:rPr>
                      </w:pPr>
                      <w:proofErr w:type="spellStart"/>
                      <w:r>
                        <w:rPr>
                          <w:sz w:val="58"/>
                          <w:szCs w:val="58"/>
                          <w:lang w:val="it-IT"/>
                        </w:rPr>
                        <w:t>Lorem</w:t>
                      </w:r>
                      <w:proofErr w:type="spellEnd"/>
                      <w:r>
                        <w:rPr>
                          <w:sz w:val="58"/>
                          <w:szCs w:val="58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8"/>
                          <w:szCs w:val="58"/>
                          <w:lang w:val="it-IT"/>
                        </w:rPr>
                        <w:t>ipsum</w:t>
                      </w:r>
                      <w:proofErr w:type="spellEnd"/>
                    </w:p>
                    <w:p w14:paraId="1A2BA173" w14:textId="77777777" w:rsidR="0093522C" w:rsidRDefault="0093522C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16DD7878" w14:textId="77777777" w:rsidR="0093522C" w:rsidRDefault="002C146E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Lorem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ipsum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amet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consectetur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adipiscing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sed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eiusmod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tempor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incididunt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aliqua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minim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veniam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quis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nostrud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exercitation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ullamco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nisi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aliquip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ex ea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commodo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consequat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aute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irure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reprehende</w:t>
                      </w:r>
                      <w:r>
                        <w:rPr>
                          <w:sz w:val="32"/>
                          <w:szCs w:val="32"/>
                          <w:lang w:val="it-IT"/>
                        </w:rPr>
                        <w:t>rit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voluptate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esse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cillum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fugiat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pariatur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Excepteur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occaecat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cupidatat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proident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deserunt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mollit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id est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>.</w:t>
                      </w:r>
                    </w:p>
                    <w:p w14:paraId="49635634" w14:textId="77777777" w:rsidR="0093522C" w:rsidRDefault="0093522C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02EEF517" w14:textId="77777777" w:rsidR="0093522C" w:rsidRDefault="002C146E">
                      <w:pPr>
                        <w:pStyle w:val="BodyA"/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aute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irure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reprehenderit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voluptate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esse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cillum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dolore</w:t>
                      </w:r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fugiat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pariatur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Excepteur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occaecat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cupidatat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proident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deserunt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mollit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id est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359D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9722C08" wp14:editId="3C100C7E">
                <wp:simplePos x="0" y="0"/>
                <wp:positionH relativeFrom="page">
                  <wp:posOffset>1036320</wp:posOffset>
                </wp:positionH>
                <wp:positionV relativeFrom="page">
                  <wp:posOffset>2056863</wp:posOffset>
                </wp:positionV>
                <wp:extent cx="2849880" cy="7091045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091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B0F7E9" w14:textId="77777777" w:rsidR="0093522C" w:rsidRDefault="002C146E">
                            <w:pPr>
                              <w:pStyle w:val="BodyA"/>
                              <w:rPr>
                                <w:sz w:val="58"/>
                                <w:szCs w:val="58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8"/>
                                <w:szCs w:val="58"/>
                                <w:lang w:val="it-IT"/>
                              </w:rPr>
                              <w:t>ipsum</w:t>
                            </w:r>
                            <w:proofErr w:type="spellEnd"/>
                          </w:p>
                          <w:p w14:paraId="522399EF" w14:textId="77777777" w:rsidR="0093522C" w:rsidRDefault="0093522C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3AD53C11" w14:textId="77777777" w:rsidR="0093522C" w:rsidRDefault="002C146E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et</w:t>
                            </w:r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dolore magna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.</w:t>
                            </w:r>
                          </w:p>
                          <w:p w14:paraId="216E34A4" w14:textId="77777777" w:rsidR="0093522C" w:rsidRDefault="0093522C">
                            <w:pPr>
                              <w:pStyle w:val="BodyA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1BE6309A" w14:textId="77777777" w:rsidR="0093522C" w:rsidRDefault="002C146E">
                            <w:pPr>
                              <w:pStyle w:val="BodyA"/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 culpa qu</w:t>
                            </w:r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i officia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2C08" id="_x0000_s1028" type="#_x0000_t202" alt="officeArt object" style="position:absolute;margin-left:81.6pt;margin-top:161.95pt;width:224.4pt;height:558.3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" filled="f" stroked="f" strokeweight="1pt">
                <v:stroke miterlimit="4"/>
                <v:textbox inset="4pt,4pt,4pt,4pt">
                  <w:txbxContent>
                    <w:p w14:paraId="5AB0F7E9" w14:textId="77777777" w:rsidR="0093522C" w:rsidRDefault="002C146E">
                      <w:pPr>
                        <w:pStyle w:val="BodyA"/>
                        <w:rPr>
                          <w:sz w:val="58"/>
                          <w:szCs w:val="58"/>
                          <w:lang w:val="it-IT"/>
                        </w:rPr>
                      </w:pPr>
                      <w:proofErr w:type="spellStart"/>
                      <w:r>
                        <w:rPr>
                          <w:sz w:val="58"/>
                          <w:szCs w:val="58"/>
                          <w:lang w:val="it-IT"/>
                        </w:rPr>
                        <w:t>Lorem</w:t>
                      </w:r>
                      <w:proofErr w:type="spellEnd"/>
                      <w:r>
                        <w:rPr>
                          <w:sz w:val="58"/>
                          <w:szCs w:val="58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8"/>
                          <w:szCs w:val="58"/>
                          <w:lang w:val="it-IT"/>
                        </w:rPr>
                        <w:t>ipsum</w:t>
                      </w:r>
                      <w:proofErr w:type="spellEnd"/>
                    </w:p>
                    <w:p w14:paraId="522399EF" w14:textId="77777777" w:rsidR="0093522C" w:rsidRDefault="0093522C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3AD53C11" w14:textId="77777777" w:rsidR="0093522C" w:rsidRDefault="002C146E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Lorem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ipsum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amet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consectetur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adipiscing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sed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eiusmod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tempor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incididunt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et</w:t>
                      </w:r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aliqua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minim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veniam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quis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nostrud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exercitation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ullamco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nisi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aliquip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ex ea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commodo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consequat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aute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irure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reprehenderit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voluptate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esse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cillum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fugiat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pariatur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Excepteur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occaecat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cupidatat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proident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deserunt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mollit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id est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>.</w:t>
                      </w:r>
                    </w:p>
                    <w:p w14:paraId="216E34A4" w14:textId="77777777" w:rsidR="0093522C" w:rsidRDefault="0093522C">
                      <w:pPr>
                        <w:pStyle w:val="BodyA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1BE6309A" w14:textId="77777777" w:rsidR="0093522C" w:rsidRDefault="002C146E">
                      <w:pPr>
                        <w:pStyle w:val="BodyA"/>
                      </w:pP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Duis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aute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irure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dolor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reprehenderit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voluptate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velit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esse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cillum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fugiat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pariatur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Excepteur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sint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occaecat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cupidatat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proident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sunt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 culpa qu</w:t>
                      </w:r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i officia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deserunt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mollit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anim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id est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it-IT"/>
                        </w:rPr>
                        <w:t>laborum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it-IT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146E">
        <w:rPr>
          <w:noProof/>
        </w:rPr>
        <w:drawing>
          <wp:anchor distT="152400" distB="152400" distL="152400" distR="152400" simplePos="0" relativeHeight="251659264" behindDoc="0" locked="0" layoutInCell="1" allowOverlap="1" wp14:anchorId="4EBC1297" wp14:editId="20221C60">
            <wp:simplePos x="0" y="0"/>
            <wp:positionH relativeFrom="page">
              <wp:posOffset>164869</wp:posOffset>
            </wp:positionH>
            <wp:positionV relativeFrom="page">
              <wp:posOffset>182880</wp:posOffset>
            </wp:positionV>
            <wp:extent cx="7442662" cy="96316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ooks_Border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662" cy="9631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3522C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DDCC2" w14:textId="77777777" w:rsidR="002C146E" w:rsidRDefault="002C146E">
      <w:r>
        <w:separator/>
      </w:r>
    </w:p>
  </w:endnote>
  <w:endnote w:type="continuationSeparator" w:id="0">
    <w:p w14:paraId="32A2D9F5" w14:textId="77777777" w:rsidR="002C146E" w:rsidRDefault="002C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286BF" w14:textId="77777777" w:rsidR="0093522C" w:rsidRDefault="0093522C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C982D" w14:textId="77777777" w:rsidR="002C146E" w:rsidRDefault="002C146E">
      <w:r>
        <w:separator/>
      </w:r>
    </w:p>
  </w:footnote>
  <w:footnote w:type="continuationSeparator" w:id="0">
    <w:p w14:paraId="26D388C4" w14:textId="77777777" w:rsidR="002C146E" w:rsidRDefault="002C14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D6139" w14:textId="77777777" w:rsidR="0093522C" w:rsidRDefault="0093522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hideSpellingErrors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22C"/>
    <w:rsid w:val="00266CC9"/>
    <w:rsid w:val="002C146E"/>
    <w:rsid w:val="008B359D"/>
    <w:rsid w:val="0093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5C5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books-border.dotx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Winkelman</cp:lastModifiedBy>
  <cp:revision>2</cp:revision>
  <dcterms:created xsi:type="dcterms:W3CDTF">2018-09-08T14:09:00Z</dcterms:created>
  <dcterms:modified xsi:type="dcterms:W3CDTF">2018-09-08T14:09:00Z</dcterms:modified>
</cp:coreProperties>
</file>